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45C" w:rsidRDefault="00CB245C">
      <w:r w:rsidRPr="0013501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_plpcte_target" o:spid="_x0000_i1025" type="#_x0000_t75" alt="https://i.mycdn.me/image?id=839396639795&amp;t=3&amp;plc=WEB&amp;tkn=*lfgcnkAY4qdzRqudZO1GEURNhmo" style="width:460.5pt;height:325.5pt;visibility:visible">
            <v:imagedata r:id="rId4" o:title=""/>
          </v:shape>
        </w:pict>
      </w:r>
    </w:p>
    <w:p w:rsidR="00CB245C" w:rsidRDefault="00CB245C">
      <w:r w:rsidRPr="00135011">
        <w:rPr>
          <w:noProof/>
        </w:rPr>
        <w:pict>
          <v:shape id="_x0000_i1026" type="#_x0000_t75" alt="https://i.mycdn.me/image?id=838444746892&amp;t=3&amp;plc=WEB&amp;tkn=*q08yPa50QVTOXYqy8weiJ1-hwso" style="width:460.5pt;height:325.5pt;visibility:visible">
            <v:imagedata r:id="rId5" o:title=""/>
          </v:shape>
        </w:pict>
      </w:r>
    </w:p>
    <w:p w:rsidR="00CB245C" w:rsidRDefault="00CB245C">
      <w:r w:rsidRPr="00135011">
        <w:rPr>
          <w:noProof/>
        </w:rPr>
        <w:pict>
          <v:shape id="_x0000_i1027" type="#_x0000_t75" alt="https://i.mycdn.me/image?id=838444746636&amp;t=3&amp;plc=WEB&amp;tkn=*MMSCwmc731VShdFeJqaXYk2dRGY" style="width:460.5pt;height:325.5pt;visibility:visible">
            <v:imagedata r:id="rId6" o:title=""/>
          </v:shape>
        </w:pict>
      </w:r>
    </w:p>
    <w:p w:rsidR="00CB245C" w:rsidRDefault="00CB245C">
      <w:r w:rsidRPr="00135011">
        <w:rPr>
          <w:noProof/>
        </w:rPr>
        <w:pict>
          <v:shape id="_x0000_i1028" type="#_x0000_t75" alt="https://i.mycdn.me/image?id=838444746380&amp;t=3&amp;plc=WEB&amp;tkn=*zRofS0PHKmeTZyvrrYg64XlJe24" style="width:460.5pt;height:325.5pt;visibility:visible">
            <v:imagedata r:id="rId7" o:title=""/>
          </v:shape>
        </w:pict>
      </w:r>
    </w:p>
    <w:p w:rsidR="00CB245C" w:rsidRDefault="00CB245C">
      <w:r w:rsidRPr="00135011">
        <w:rPr>
          <w:noProof/>
        </w:rPr>
        <w:pict>
          <v:shape id="_x0000_i1029" type="#_x0000_t75" alt="https://i.mycdn.me/image?id=838444746124&amp;t=3&amp;plc=WEB&amp;tkn=*0XruZLkAXlRE-J88o75NCjQpJcc" style="width:460.5pt;height:325.5pt;visibility:visible">
            <v:imagedata r:id="rId8" o:title=""/>
          </v:shape>
        </w:pict>
      </w:r>
    </w:p>
    <w:p w:rsidR="00CB245C" w:rsidRDefault="00CB245C">
      <w:r w:rsidRPr="00135011">
        <w:rPr>
          <w:noProof/>
        </w:rPr>
        <w:pict>
          <v:shape id="_x0000_i1030" type="#_x0000_t75" alt="https://i.mycdn.me/image?id=838444745612&amp;t=3&amp;plc=WEB&amp;tkn=*6DkS2IqYSRQdB2VctcIbOEP6IiM" style="width:460.5pt;height:325.5pt;visibility:visible">
            <v:imagedata r:id="rId9" o:title=""/>
          </v:shape>
        </w:pict>
      </w:r>
    </w:p>
    <w:p w:rsidR="00CB245C" w:rsidRDefault="00CB245C">
      <w:r w:rsidRPr="00135011">
        <w:rPr>
          <w:noProof/>
        </w:rPr>
        <w:pict>
          <v:shape id="_x0000_i1031" type="#_x0000_t75" alt="https://i.mycdn.me/image?id=838444745868&amp;t=3&amp;plc=WEB&amp;tkn=*LWbRXEmi5oKrP-8elcIM1Fclm3A" style="width:460.5pt;height:325.5pt;visibility:visible">
            <v:imagedata r:id="rId10" o:title=""/>
          </v:shape>
        </w:pict>
      </w:r>
    </w:p>
    <w:p w:rsidR="00CB245C" w:rsidRDefault="00CB245C">
      <w:r w:rsidRPr="00135011">
        <w:rPr>
          <w:noProof/>
        </w:rPr>
        <w:pict>
          <v:shape id="_x0000_i1032" type="#_x0000_t75" alt="https://i.mycdn.me/image?id=837420599767&amp;t=3&amp;plc=WEB&amp;tkn=*PVeaRgyU3UXunn3I1cVCUdaBuiw" style="width:467.25pt;height:330.75pt;visibility:visible">
            <v:imagedata r:id="rId11" o:title=""/>
          </v:shape>
        </w:pict>
      </w:r>
    </w:p>
    <w:p w:rsidR="00CB245C" w:rsidRDefault="00CB245C">
      <w:r w:rsidRPr="00135011">
        <w:rPr>
          <w:noProof/>
        </w:rPr>
        <w:pict>
          <v:shape id="_x0000_i1033" type="#_x0000_t75" alt="https://i.mycdn.me/image?id=837420599511&amp;t=3&amp;plc=WEB&amp;tkn=*p4T8gQfH6nplS3UxDfw0I-Yxdd8" style="width:467.25pt;height:330.75pt;visibility:visible">
            <v:imagedata r:id="rId12" o:title=""/>
          </v:shape>
        </w:pict>
      </w:r>
    </w:p>
    <w:p w:rsidR="00CB245C" w:rsidRDefault="00CB245C">
      <w:r w:rsidRPr="00135011">
        <w:rPr>
          <w:noProof/>
        </w:rPr>
        <w:pict>
          <v:shape id="_x0000_i1034" type="#_x0000_t75" alt="https://i.mycdn.me/image?id=837420599255&amp;t=3&amp;plc=WEB&amp;tkn=*xdFE47EZPMP4JZpdiEFWdCrAhyU" style="width:467.25pt;height:330.75pt;visibility:visible">
            <v:imagedata r:id="rId13" o:title=""/>
          </v:shape>
        </w:pict>
      </w:r>
    </w:p>
    <w:p w:rsidR="00CB245C" w:rsidRDefault="00CB245C"/>
    <w:sectPr w:rsidR="00CB245C" w:rsidSect="004D01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683E"/>
    <w:rsid w:val="0007707D"/>
    <w:rsid w:val="00135011"/>
    <w:rsid w:val="002862DA"/>
    <w:rsid w:val="004D0133"/>
    <w:rsid w:val="007B226A"/>
    <w:rsid w:val="00AC683E"/>
    <w:rsid w:val="00CB2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0133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C6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C68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5</Pages>
  <Words>3</Words>
  <Characters>18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ДОЦЕНТ</dc:creator>
  <cp:keywords/>
  <dc:description/>
  <cp:lastModifiedBy>Администратор</cp:lastModifiedBy>
  <cp:revision>4</cp:revision>
  <dcterms:created xsi:type="dcterms:W3CDTF">2017-06-04T09:54:00Z</dcterms:created>
  <dcterms:modified xsi:type="dcterms:W3CDTF">2017-07-06T14:11:00Z</dcterms:modified>
</cp:coreProperties>
</file>